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3CD" w:rsidRPr="00A6144F" w:rsidRDefault="007973CD" w:rsidP="00A6144F">
      <w:pPr>
        <w:spacing w:after="0"/>
        <w:ind w:firstLine="454"/>
        <w:jc w:val="center"/>
        <w:rPr>
          <w:rFonts w:ascii="Arial" w:hAnsi="Arial" w:cs="Arial"/>
          <w:b/>
          <w:color w:val="FF0000"/>
          <w:sz w:val="32"/>
          <w:szCs w:val="32"/>
        </w:rPr>
      </w:pPr>
      <w:r w:rsidRPr="00A6144F">
        <w:rPr>
          <w:rFonts w:ascii="Arial" w:hAnsi="Arial" w:cs="Arial"/>
          <w:b/>
          <w:color w:val="FF0000"/>
          <w:sz w:val="32"/>
          <w:szCs w:val="32"/>
        </w:rPr>
        <w:t>Необычная Япония</w:t>
      </w:r>
    </w:p>
    <w:p w:rsidR="007973CD" w:rsidRPr="004E7757" w:rsidRDefault="007973CD" w:rsidP="00D80131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Default="007973CD" w:rsidP="00D80131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1. В Японии на день святого Валентина проявляют симпатию и дарят подарки д</w:t>
      </w:r>
      <w:r w:rsidRPr="00A6144F">
        <w:rPr>
          <w:rFonts w:ascii="Arial" w:hAnsi="Arial" w:cs="Arial"/>
          <w:sz w:val="24"/>
          <w:szCs w:val="24"/>
        </w:rPr>
        <w:t>е</w:t>
      </w:r>
      <w:r w:rsidRPr="00A6144F">
        <w:rPr>
          <w:rFonts w:ascii="Arial" w:hAnsi="Arial" w:cs="Arial"/>
          <w:sz w:val="24"/>
          <w:szCs w:val="24"/>
        </w:rPr>
        <w:t>вушки. Не расскажу с чем связана эта традиция, но сегодня она выполняет важную с</w:t>
      </w:r>
      <w:r w:rsidRPr="00A6144F">
        <w:rPr>
          <w:rFonts w:ascii="Arial" w:hAnsi="Arial" w:cs="Arial"/>
          <w:sz w:val="24"/>
          <w:szCs w:val="24"/>
        </w:rPr>
        <w:t>о</w:t>
      </w:r>
      <w:r w:rsidRPr="00A6144F">
        <w:rPr>
          <w:rFonts w:ascii="Arial" w:hAnsi="Arial" w:cs="Arial"/>
          <w:sz w:val="24"/>
          <w:szCs w:val="24"/>
        </w:rPr>
        <w:t>циальную функцию: позволяет девочкам сказать “да” не дожидаясь, пока японский мужчина наберётся смелости к ней подступиться.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2. В Японии дешёвая рыба и мясо, но очень дорогие фрукты. Одно яблоко стоит два доллара, связка бананов пять. Самый дорогой фрукт дыня, сорт типа нашей “то</w:t>
      </w:r>
      <w:r w:rsidRPr="00A6144F">
        <w:rPr>
          <w:rFonts w:ascii="Arial" w:hAnsi="Arial" w:cs="Arial"/>
          <w:sz w:val="24"/>
          <w:szCs w:val="24"/>
        </w:rPr>
        <w:t>р</w:t>
      </w:r>
      <w:r w:rsidRPr="00A6144F">
        <w:rPr>
          <w:rFonts w:ascii="Arial" w:hAnsi="Arial" w:cs="Arial"/>
          <w:sz w:val="24"/>
          <w:szCs w:val="24"/>
        </w:rPr>
        <w:t>педы” обойдётся в Токио в двести долларов.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3. В Японии п*рнография продаётся абсолютно везде. В каждом комбини (проду</w:t>
      </w:r>
      <w:r w:rsidRPr="00A6144F">
        <w:rPr>
          <w:rFonts w:ascii="Arial" w:hAnsi="Arial" w:cs="Arial"/>
          <w:sz w:val="24"/>
          <w:szCs w:val="24"/>
        </w:rPr>
        <w:t>к</w:t>
      </w:r>
      <w:r w:rsidRPr="00A6144F">
        <w:rPr>
          <w:rFonts w:ascii="Arial" w:hAnsi="Arial" w:cs="Arial"/>
          <w:sz w:val="24"/>
          <w:szCs w:val="24"/>
        </w:rPr>
        <w:t>товом магазине), на стойке с прессой обязательно есть отдельная полка с хентаем. В маленьких книжных магазинах хентай составляет треть всего ассортимента, в больших книжных под п*рнографию отводится 2-3 этажа.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4. Хентай разрешено свободно продавать несовершеннолетним.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5. Два самых популярных поджанра хентая — это насилие и секс с несовершенн</w:t>
      </w:r>
      <w:r w:rsidRPr="00A6144F">
        <w:rPr>
          <w:rFonts w:ascii="Arial" w:hAnsi="Arial" w:cs="Arial"/>
          <w:sz w:val="24"/>
          <w:szCs w:val="24"/>
        </w:rPr>
        <w:t>о</w:t>
      </w:r>
      <w:r w:rsidRPr="00A6144F">
        <w:rPr>
          <w:rFonts w:ascii="Arial" w:hAnsi="Arial" w:cs="Arial"/>
          <w:sz w:val="24"/>
          <w:szCs w:val="24"/>
        </w:rPr>
        <w:t>летними.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6. Обернув в обложку, хентай спокойно читают в метро.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7. В Японском метро и JR есть вагоны только для женщин. Их присоединяют по у</w:t>
      </w:r>
      <w:r w:rsidRPr="00A6144F">
        <w:rPr>
          <w:rFonts w:ascii="Arial" w:hAnsi="Arial" w:cs="Arial"/>
          <w:sz w:val="24"/>
          <w:szCs w:val="24"/>
        </w:rPr>
        <w:t>т</w:t>
      </w:r>
      <w:r w:rsidRPr="00A6144F">
        <w:rPr>
          <w:rFonts w:ascii="Arial" w:hAnsi="Arial" w:cs="Arial"/>
          <w:sz w:val="24"/>
          <w:szCs w:val="24"/>
        </w:rPr>
        <w:t>рам, чтобы в час пик никто не домогался девушек. Японцы вуайеристы, а ощупывание девочек в набитых поездах — что-то вроде национального спорта.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8. При этом в Японии один из самых низких процентов изнасилований в мире. В пять раз меньше чем в России. Мне показалось важным это отметить, после всего что я выше рассказал.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 xml:space="preserve">9. Большинство японских иероглифов состоят из 2-4 слогов, но есть удивительные исключения. Например иероглиф </w:t>
      </w:r>
      <w:r w:rsidRPr="00A6144F">
        <w:rPr>
          <w:rFonts w:ascii="Arial Unicode MS" w:eastAsia="Arial Unicode MS" w:hAnsi="Arial Unicode MS" w:cs="Arial Unicode MS" w:hint="eastAsia"/>
          <w:sz w:val="24"/>
          <w:szCs w:val="24"/>
        </w:rPr>
        <w:t>砉</w:t>
      </w:r>
      <w:r w:rsidRPr="00A6144F">
        <w:rPr>
          <w:rFonts w:ascii="Arial" w:hAnsi="Arial" w:cs="Arial"/>
          <w:sz w:val="24"/>
          <w:szCs w:val="24"/>
        </w:rPr>
        <w:t xml:space="preserve"> читается как “ханэтокаватогаханареруото”, это тринадцать слогов! Описывает звук, издаваемый при отделении плоти от кости.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10. Вопрос чести по-прежнему играет в Японии центральную роль, даже в полит</w:t>
      </w:r>
      <w:r w:rsidRPr="00A6144F">
        <w:rPr>
          <w:rFonts w:ascii="Arial" w:hAnsi="Arial" w:cs="Arial"/>
          <w:sz w:val="24"/>
          <w:szCs w:val="24"/>
        </w:rPr>
        <w:t>и</w:t>
      </w:r>
      <w:r w:rsidRPr="00A6144F">
        <w:rPr>
          <w:rFonts w:ascii="Arial" w:hAnsi="Arial" w:cs="Arial"/>
          <w:sz w:val="24"/>
          <w:szCs w:val="24"/>
        </w:rPr>
        <w:t>ке. Последний премьер министр Юкио Хатояма подал в отставку после того, как не смог выполнить предвыборное обещание (sic!). Двое его предшественников тоже.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11. Япония маленькая страна, но здесь много всего самого большого. Здесь нах</w:t>
      </w:r>
      <w:r w:rsidRPr="00A6144F">
        <w:rPr>
          <w:rFonts w:ascii="Arial" w:hAnsi="Arial" w:cs="Arial"/>
          <w:sz w:val="24"/>
          <w:szCs w:val="24"/>
        </w:rPr>
        <w:t>о</w:t>
      </w:r>
      <w:r w:rsidRPr="00A6144F">
        <w:rPr>
          <w:rFonts w:ascii="Arial" w:hAnsi="Arial" w:cs="Arial"/>
          <w:sz w:val="24"/>
          <w:szCs w:val="24"/>
        </w:rPr>
        <w:t>дится самый дорогостоящий парк развлечений в мире Disney Sea, четыре из десяти самых высоких американских горок. В Токио самая развитая система метро в мире, н</w:t>
      </w:r>
      <w:r w:rsidRPr="00A6144F">
        <w:rPr>
          <w:rFonts w:ascii="Arial" w:hAnsi="Arial" w:cs="Arial"/>
          <w:sz w:val="24"/>
          <w:szCs w:val="24"/>
        </w:rPr>
        <w:t>а</w:t>
      </w:r>
      <w:r w:rsidRPr="00A6144F">
        <w:rPr>
          <w:rFonts w:ascii="Arial" w:hAnsi="Arial" w:cs="Arial"/>
          <w:sz w:val="24"/>
          <w:szCs w:val="24"/>
        </w:rPr>
        <w:t>ходится самый большой железнодорожный хаб и самый большой смешаный пешехо</w:t>
      </w:r>
      <w:r w:rsidRPr="00A6144F">
        <w:rPr>
          <w:rFonts w:ascii="Arial" w:hAnsi="Arial" w:cs="Arial"/>
          <w:sz w:val="24"/>
          <w:szCs w:val="24"/>
        </w:rPr>
        <w:t>д</w:t>
      </w:r>
      <w:r w:rsidRPr="00A6144F">
        <w:rPr>
          <w:rFonts w:ascii="Arial" w:hAnsi="Arial" w:cs="Arial"/>
          <w:sz w:val="24"/>
          <w:szCs w:val="24"/>
        </w:rPr>
        <w:t>ный перекрёсток.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12. В Японии снеговиков принято лепить строго из двух шаров, а не трёх, как в о</w:t>
      </w:r>
      <w:r w:rsidRPr="00A6144F">
        <w:rPr>
          <w:rFonts w:ascii="Arial" w:hAnsi="Arial" w:cs="Arial"/>
          <w:sz w:val="24"/>
          <w:szCs w:val="24"/>
        </w:rPr>
        <w:t>с</w:t>
      </w:r>
      <w:r w:rsidRPr="00A6144F">
        <w:rPr>
          <w:rFonts w:ascii="Arial" w:hAnsi="Arial" w:cs="Arial"/>
          <w:sz w:val="24"/>
          <w:szCs w:val="24"/>
        </w:rPr>
        <w:t>тальном мире. И тут японцы отличились.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13. Полковник Сандерс один из главных символов рождества в Японии, как Кока-Кола в США. В сочельник японцы любят всей семьёй сходить в KFC и съесть большую порцию куриных крылышек.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14. В Японии до сих пор 30% свадеб происходит в результате организованых род</w:t>
      </w:r>
      <w:r w:rsidRPr="00A6144F">
        <w:rPr>
          <w:rFonts w:ascii="Arial" w:hAnsi="Arial" w:cs="Arial"/>
          <w:sz w:val="24"/>
          <w:szCs w:val="24"/>
        </w:rPr>
        <w:t>и</w:t>
      </w:r>
      <w:r w:rsidRPr="00A6144F">
        <w:rPr>
          <w:rFonts w:ascii="Arial" w:hAnsi="Arial" w:cs="Arial"/>
          <w:sz w:val="24"/>
          <w:szCs w:val="24"/>
        </w:rPr>
        <w:t xml:space="preserve">телями сватовства и смотрин </w:t>
      </w:r>
      <w:r w:rsidRPr="00A6144F">
        <w:rPr>
          <w:rFonts w:ascii="Arial Unicode MS" w:eastAsia="Arial Unicode MS" w:hAnsi="Arial Unicode MS" w:cs="Arial Unicode MS" w:hint="eastAsia"/>
          <w:sz w:val="24"/>
          <w:szCs w:val="24"/>
        </w:rPr>
        <w:t>お見合い</w:t>
      </w:r>
      <w:r w:rsidRPr="00A6144F">
        <w:rPr>
          <w:rFonts w:ascii="Arial" w:hAnsi="Arial" w:cs="Arial"/>
          <w:sz w:val="24"/>
          <w:szCs w:val="24"/>
        </w:rPr>
        <w:t xml:space="preserve"> (омиаи).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15. Во всех северных городах Японии, где зимой выпадает снег, подогреваются тротуары и улицы. Гололёда не бывает, и снег убирать не надо. Очень удобно!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16. При этом в Японии нет центрального отопления. Каждый обогревает квартиру как может.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 xml:space="preserve">17. В японском языке есть слово </w:t>
      </w:r>
      <w:r w:rsidRPr="00A6144F">
        <w:rPr>
          <w:rFonts w:ascii="Arial Unicode MS" w:eastAsia="Arial Unicode MS" w:hAnsi="Arial Unicode MS" w:cs="Arial Unicode MS" w:hint="eastAsia"/>
          <w:sz w:val="24"/>
          <w:szCs w:val="24"/>
        </w:rPr>
        <w:t>過労死</w:t>
      </w:r>
      <w:r w:rsidRPr="00A6144F">
        <w:rPr>
          <w:rFonts w:ascii="Arial" w:hAnsi="Arial" w:cs="Arial"/>
          <w:sz w:val="24"/>
          <w:szCs w:val="24"/>
        </w:rPr>
        <w:t xml:space="preserve"> (Кароши), означающее “смерть от переу</w:t>
      </w:r>
      <w:r w:rsidRPr="00A6144F">
        <w:rPr>
          <w:rFonts w:ascii="Arial" w:hAnsi="Arial" w:cs="Arial"/>
          <w:sz w:val="24"/>
          <w:szCs w:val="24"/>
        </w:rPr>
        <w:t>т</w:t>
      </w:r>
      <w:r w:rsidRPr="00A6144F">
        <w:rPr>
          <w:rFonts w:ascii="Arial" w:hAnsi="Arial" w:cs="Arial"/>
          <w:sz w:val="24"/>
          <w:szCs w:val="24"/>
        </w:rPr>
        <w:t>руждения”. В среднем каждый год с этим диагнозом умирает десять тысячь человек. Режиссёр студии “Гибли” Ёсифуми Кондо, автор моего любимого the whisper of the heart умер с этим диагнозом.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18. В Японии один из самых либеральных табачных законов. Курить можно везде, кроме железнодорожных платформ и аэропортов.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19. Япония — последняя страна в мире, формально сохранившая титул Империи.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20. Японская императорская династия никогда не прерывалась. Правящий сегодня император Акихито — прямой потомок первого императора Дзимму, основавшего Яп</w:t>
      </w:r>
      <w:r w:rsidRPr="00A6144F">
        <w:rPr>
          <w:rFonts w:ascii="Arial" w:hAnsi="Arial" w:cs="Arial"/>
          <w:sz w:val="24"/>
          <w:szCs w:val="24"/>
        </w:rPr>
        <w:t>о</w:t>
      </w:r>
      <w:r w:rsidRPr="00A6144F">
        <w:rPr>
          <w:rFonts w:ascii="Arial" w:hAnsi="Arial" w:cs="Arial"/>
          <w:sz w:val="24"/>
          <w:szCs w:val="24"/>
        </w:rPr>
        <w:t>нию в 711 году до нашей эры.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21. В этом году Японии исполнилось 2671 год.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22. Японцы постоянно говорят о еде, а когда едят, то обсуждают как им нравится угощение. Поужинать, не произнеся несколько раз “oishii” (вкусно) очень неве</w:t>
      </w:r>
      <w:r w:rsidRPr="00A6144F">
        <w:rPr>
          <w:rFonts w:ascii="Arial" w:hAnsi="Arial" w:cs="Arial"/>
          <w:sz w:val="24"/>
          <w:szCs w:val="24"/>
        </w:rPr>
        <w:t>ж</w:t>
      </w:r>
      <w:r w:rsidRPr="00A6144F">
        <w:rPr>
          <w:rFonts w:ascii="Arial" w:hAnsi="Arial" w:cs="Arial"/>
          <w:sz w:val="24"/>
          <w:szCs w:val="24"/>
        </w:rPr>
        <w:t>ливо.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23. Вообще, японцы любят повторения. Когда это делают девочки, это считается кавайным.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24. В японском языке одновременно используется три вида письма: Хирагана (сл</w:t>
      </w:r>
      <w:r w:rsidRPr="00A6144F">
        <w:rPr>
          <w:rFonts w:ascii="Arial" w:hAnsi="Arial" w:cs="Arial"/>
          <w:sz w:val="24"/>
          <w:szCs w:val="24"/>
        </w:rPr>
        <w:t>о</w:t>
      </w:r>
      <w:r w:rsidRPr="00A6144F">
        <w:rPr>
          <w:rFonts w:ascii="Arial" w:hAnsi="Arial" w:cs="Arial"/>
          <w:sz w:val="24"/>
          <w:szCs w:val="24"/>
        </w:rPr>
        <w:t>говая система для записи японских слов), Катакана (слоговая система для записи з</w:t>
      </w:r>
      <w:r w:rsidRPr="00A6144F">
        <w:rPr>
          <w:rFonts w:ascii="Arial" w:hAnsi="Arial" w:cs="Arial"/>
          <w:sz w:val="24"/>
          <w:szCs w:val="24"/>
        </w:rPr>
        <w:t>а</w:t>
      </w:r>
      <w:r w:rsidRPr="00A6144F">
        <w:rPr>
          <w:rFonts w:ascii="Arial" w:hAnsi="Arial" w:cs="Arial"/>
          <w:sz w:val="24"/>
          <w:szCs w:val="24"/>
        </w:rPr>
        <w:t>имствованных слов) и Канджи (иероглифическое письмо). С ума сводит, да.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25. В Японии нет гастарбайтеров. Это достигнуто простым законом: минимальная зарплата, на которую разрешено нанимать иностранного рабочего в Японии превыш</w:t>
      </w:r>
      <w:r w:rsidRPr="00A6144F">
        <w:rPr>
          <w:rFonts w:ascii="Arial" w:hAnsi="Arial" w:cs="Arial"/>
          <w:sz w:val="24"/>
          <w:szCs w:val="24"/>
        </w:rPr>
        <w:t>а</w:t>
      </w:r>
      <w:r w:rsidRPr="00A6144F">
        <w:rPr>
          <w:rFonts w:ascii="Arial" w:hAnsi="Arial" w:cs="Arial"/>
          <w:sz w:val="24"/>
          <w:szCs w:val="24"/>
        </w:rPr>
        <w:t>ет средний оклад труда японца. Таким образом, для высокооплачиваемых специал</w:t>
      </w:r>
      <w:r w:rsidRPr="00A6144F">
        <w:rPr>
          <w:rFonts w:ascii="Arial" w:hAnsi="Arial" w:cs="Arial"/>
          <w:sz w:val="24"/>
          <w:szCs w:val="24"/>
        </w:rPr>
        <w:t>и</w:t>
      </w:r>
      <w:r w:rsidRPr="00A6144F">
        <w:rPr>
          <w:rFonts w:ascii="Arial" w:hAnsi="Arial" w:cs="Arial"/>
          <w:sz w:val="24"/>
          <w:szCs w:val="24"/>
        </w:rPr>
        <w:t>стов путь в страну остаётся открытым, а неквалифицированный приезжий труд не дэ</w:t>
      </w:r>
      <w:r w:rsidRPr="00A6144F">
        <w:rPr>
          <w:rFonts w:ascii="Arial" w:hAnsi="Arial" w:cs="Arial"/>
          <w:sz w:val="24"/>
          <w:szCs w:val="24"/>
        </w:rPr>
        <w:t>м</w:t>
      </w:r>
      <w:r w:rsidRPr="00A6144F">
        <w:rPr>
          <w:rFonts w:ascii="Arial" w:hAnsi="Arial" w:cs="Arial"/>
          <w:sz w:val="24"/>
          <w:szCs w:val="24"/>
        </w:rPr>
        <w:t>пингует зарплату местных жителей. Соломоново решение.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26. Больше половины железных дорог в Японии частные. Негосударственные п</w:t>
      </w:r>
      <w:r w:rsidRPr="00A6144F">
        <w:rPr>
          <w:rFonts w:ascii="Arial" w:hAnsi="Arial" w:cs="Arial"/>
          <w:sz w:val="24"/>
          <w:szCs w:val="24"/>
        </w:rPr>
        <w:t>е</w:t>
      </w:r>
      <w:r w:rsidRPr="00A6144F">
        <w:rPr>
          <w:rFonts w:ascii="Arial" w:hAnsi="Arial" w:cs="Arial"/>
          <w:sz w:val="24"/>
          <w:szCs w:val="24"/>
        </w:rPr>
        <w:t>ревозчики отвечают за 68% всего железнодорожного сообщения страны.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27. Хирохито никогда не был отстранён от власти, после войны он возглавил р</w:t>
      </w:r>
      <w:r w:rsidRPr="00A6144F">
        <w:rPr>
          <w:rFonts w:ascii="Arial" w:hAnsi="Arial" w:cs="Arial"/>
          <w:sz w:val="24"/>
          <w:szCs w:val="24"/>
        </w:rPr>
        <w:t>е</w:t>
      </w:r>
      <w:r w:rsidRPr="00A6144F">
        <w:rPr>
          <w:rFonts w:ascii="Arial" w:hAnsi="Arial" w:cs="Arial"/>
          <w:sz w:val="24"/>
          <w:szCs w:val="24"/>
        </w:rPr>
        <w:t>формацию и проправил до 1989 года. День рождения Хирохито национальный праз</w:t>
      </w:r>
      <w:r w:rsidRPr="00A6144F">
        <w:rPr>
          <w:rFonts w:ascii="Arial" w:hAnsi="Arial" w:cs="Arial"/>
          <w:sz w:val="24"/>
          <w:szCs w:val="24"/>
        </w:rPr>
        <w:t>д</w:t>
      </w:r>
      <w:r w:rsidRPr="00A6144F">
        <w:rPr>
          <w:rFonts w:ascii="Arial" w:hAnsi="Arial" w:cs="Arial"/>
          <w:sz w:val="24"/>
          <w:szCs w:val="24"/>
        </w:rPr>
        <w:t>ник и отмечается каждое 29 апреля.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28. Гора Фуджи находится в частном владении. В синтаистском храме Хонгю Се</w:t>
      </w:r>
      <w:r w:rsidRPr="00A6144F">
        <w:rPr>
          <w:rFonts w:ascii="Arial" w:hAnsi="Arial" w:cs="Arial"/>
          <w:sz w:val="24"/>
          <w:szCs w:val="24"/>
        </w:rPr>
        <w:t>н</w:t>
      </w:r>
      <w:r w:rsidRPr="00A6144F">
        <w:rPr>
          <w:rFonts w:ascii="Arial" w:hAnsi="Arial" w:cs="Arial"/>
          <w:sz w:val="24"/>
          <w:szCs w:val="24"/>
        </w:rPr>
        <w:t>ген сохранилась дарственная от 1609 года, которой Сёгун передал гору во владение храму. В 1974 году подлинность дарственной подтвердил верховный суд Японии, после чего не имел другого выхода, как передать гору в собственность храму. Потому что право собственности в Японии незыблемо.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29. Японский язык состоит из нескольких уровней вежливости: разговорный, почт</w:t>
      </w:r>
      <w:r w:rsidRPr="00A6144F">
        <w:rPr>
          <w:rFonts w:ascii="Arial" w:hAnsi="Arial" w:cs="Arial"/>
          <w:sz w:val="24"/>
          <w:szCs w:val="24"/>
        </w:rPr>
        <w:t>и</w:t>
      </w:r>
      <w:r w:rsidRPr="00A6144F">
        <w:rPr>
          <w:rFonts w:ascii="Arial" w:hAnsi="Arial" w:cs="Arial"/>
          <w:sz w:val="24"/>
          <w:szCs w:val="24"/>
        </w:rPr>
        <w:t>тельный, вежливый и очень вежливый. Женщины практически всегда говорят на почт</w:t>
      </w:r>
      <w:r w:rsidRPr="00A6144F">
        <w:rPr>
          <w:rFonts w:ascii="Arial" w:hAnsi="Arial" w:cs="Arial"/>
          <w:sz w:val="24"/>
          <w:szCs w:val="24"/>
        </w:rPr>
        <w:t>и</w:t>
      </w:r>
      <w:r w:rsidRPr="00A6144F">
        <w:rPr>
          <w:rFonts w:ascii="Arial" w:hAnsi="Arial" w:cs="Arial"/>
          <w:sz w:val="24"/>
          <w:szCs w:val="24"/>
        </w:rPr>
        <w:t>тельной форме языка, мужчины на разговорной.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30. Семь процентов мужского населения японии — Хиккикомори. Семь!!!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31. В японском языке у месяцев нет названий, вместо этого они обозначаются п</w:t>
      </w:r>
      <w:r w:rsidRPr="00A6144F">
        <w:rPr>
          <w:rFonts w:ascii="Arial" w:hAnsi="Arial" w:cs="Arial"/>
          <w:sz w:val="24"/>
          <w:szCs w:val="24"/>
        </w:rPr>
        <w:t>о</w:t>
      </w:r>
      <w:r w:rsidRPr="00A6144F">
        <w:rPr>
          <w:rFonts w:ascii="Arial" w:hAnsi="Arial" w:cs="Arial"/>
          <w:sz w:val="24"/>
          <w:szCs w:val="24"/>
        </w:rPr>
        <w:t>рядковыми номерами. Например</w:t>
      </w:r>
      <w:r>
        <w:rPr>
          <w:rFonts w:ascii="Arial" w:hAnsi="Arial" w:cs="Arial"/>
          <w:sz w:val="24"/>
          <w:szCs w:val="24"/>
        </w:rPr>
        <w:t>,</w:t>
      </w:r>
      <w:r w:rsidRPr="00A6144F">
        <w:rPr>
          <w:rFonts w:ascii="Arial" w:hAnsi="Arial" w:cs="Arial"/>
          <w:sz w:val="24"/>
          <w:szCs w:val="24"/>
        </w:rPr>
        <w:t xml:space="preserve"> сентябрь —</w:t>
      </w:r>
      <w:r>
        <w:rPr>
          <w:rFonts w:ascii="Arial" w:hAnsi="Arial" w:cs="Arial"/>
          <w:sz w:val="24"/>
          <w:szCs w:val="24"/>
        </w:rPr>
        <w:t xml:space="preserve"> </w:t>
      </w:r>
      <w:r w:rsidRPr="00A6144F">
        <w:rPr>
          <w:rFonts w:ascii="Arial" w:hAnsi="Arial" w:cs="Arial"/>
          <w:sz w:val="24"/>
          <w:szCs w:val="24"/>
        </w:rPr>
        <w:t xml:space="preserve">это </w:t>
      </w:r>
      <w:r w:rsidRPr="00A6144F">
        <w:rPr>
          <w:rFonts w:ascii="Arial Unicode MS" w:eastAsia="Arial Unicode MS" w:hAnsi="Arial Unicode MS" w:cs="Arial Unicode MS" w:hint="eastAsia"/>
          <w:sz w:val="24"/>
          <w:szCs w:val="24"/>
        </w:rPr>
        <w:t>九月</w:t>
      </w:r>
      <w:r w:rsidRPr="00A6144F">
        <w:rPr>
          <w:rFonts w:ascii="Arial" w:hAnsi="Arial" w:cs="Arial"/>
          <w:sz w:val="24"/>
          <w:szCs w:val="24"/>
        </w:rPr>
        <w:t xml:space="preserve"> (кугацу), “девятый месяц”.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32. До того, как Япония открылась западу, единственным словом для описания р</w:t>
      </w:r>
      <w:r w:rsidRPr="00A6144F">
        <w:rPr>
          <w:rFonts w:ascii="Arial" w:hAnsi="Arial" w:cs="Arial"/>
          <w:sz w:val="24"/>
          <w:szCs w:val="24"/>
        </w:rPr>
        <w:t>о</w:t>
      </w:r>
      <w:r w:rsidRPr="00A6144F">
        <w:rPr>
          <w:rFonts w:ascii="Arial" w:hAnsi="Arial" w:cs="Arial"/>
          <w:sz w:val="24"/>
          <w:szCs w:val="24"/>
        </w:rPr>
        <w:t xml:space="preserve">мантической симпатии было слово </w:t>
      </w:r>
      <w:r w:rsidRPr="00A6144F">
        <w:rPr>
          <w:rFonts w:ascii="Arial Unicode MS" w:eastAsia="Arial Unicode MS" w:hAnsi="Arial Unicode MS" w:cs="Arial Unicode MS" w:hint="eastAsia"/>
          <w:sz w:val="24"/>
          <w:szCs w:val="24"/>
        </w:rPr>
        <w:t>恋</w:t>
      </w:r>
      <w:r w:rsidRPr="00A6144F">
        <w:rPr>
          <w:rFonts w:ascii="Arial" w:hAnsi="Arial" w:cs="Arial"/>
          <w:sz w:val="24"/>
          <w:szCs w:val="24"/>
        </w:rPr>
        <w:t xml:space="preserve"> (кои), буквально означающее “непреодолимое влечение к чему-то недостижимому”.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33. Япония моноэтническая страна, 98.4% всего населения составляют этнические японцы.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34. В Японии заключённые не имеют права голосовать на выборах.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35. В Японии едят дельфинов. Из них делают суп, готовят кусияки (японский ша</w:t>
      </w:r>
      <w:r w:rsidRPr="00A6144F">
        <w:rPr>
          <w:rFonts w:ascii="Arial" w:hAnsi="Arial" w:cs="Arial"/>
          <w:sz w:val="24"/>
          <w:szCs w:val="24"/>
        </w:rPr>
        <w:t>ш</w:t>
      </w:r>
      <w:r w:rsidRPr="00A6144F">
        <w:rPr>
          <w:rFonts w:ascii="Arial" w:hAnsi="Arial" w:cs="Arial"/>
          <w:sz w:val="24"/>
          <w:szCs w:val="24"/>
        </w:rPr>
        <w:t>лык), даже едят сырым. У дельфина довольно вкусное мясо, с ярковыраженным вкусом и совершенно непохожее на рыбу.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 xml:space="preserve">36. В Японском языке практически нет личных местоимений, а те слова, которые иногда используются как местоимения, имеют ещё хотя бы одно значение. В русском, например, местоимение «я» не значит ничего, кроме «я», а в японском </w:t>
      </w:r>
      <w:r w:rsidRPr="00A6144F">
        <w:rPr>
          <w:rFonts w:ascii="Arial Unicode MS" w:eastAsia="Arial Unicode MS" w:hAnsi="Arial Unicode MS" w:cs="Arial Unicode MS" w:hint="eastAsia"/>
          <w:sz w:val="24"/>
          <w:szCs w:val="24"/>
        </w:rPr>
        <w:t>私</w:t>
      </w:r>
      <w:r w:rsidRPr="00A6144F">
        <w:rPr>
          <w:rFonts w:ascii="Arial" w:hAnsi="Arial" w:cs="Arial"/>
          <w:sz w:val="24"/>
          <w:szCs w:val="24"/>
        </w:rPr>
        <w:t xml:space="preserve"> (ваташи, я) означает ещё и «частный, личный»; </w:t>
      </w:r>
      <w:r w:rsidRPr="00A6144F">
        <w:rPr>
          <w:rFonts w:ascii="Arial Unicode MS" w:eastAsia="Arial Unicode MS" w:hAnsi="Arial Unicode MS" w:cs="Arial Unicode MS" w:hint="eastAsia"/>
          <w:sz w:val="24"/>
          <w:szCs w:val="24"/>
        </w:rPr>
        <w:t>貴方</w:t>
      </w:r>
      <w:r w:rsidRPr="00A6144F">
        <w:rPr>
          <w:rFonts w:ascii="Arial" w:hAnsi="Arial" w:cs="Arial"/>
          <w:sz w:val="24"/>
          <w:szCs w:val="24"/>
        </w:rPr>
        <w:t xml:space="preserve"> (аната, вы) — «мой господин». Использовать “аната” вежливо только при первом знакомстве, затем к собеседнику принято обр</w:t>
      </w:r>
      <w:r w:rsidRPr="00A6144F">
        <w:rPr>
          <w:rFonts w:ascii="Arial" w:hAnsi="Arial" w:cs="Arial"/>
          <w:sz w:val="24"/>
          <w:szCs w:val="24"/>
        </w:rPr>
        <w:t>а</w:t>
      </w:r>
      <w:r w:rsidRPr="00A6144F">
        <w:rPr>
          <w:rFonts w:ascii="Arial" w:hAnsi="Arial" w:cs="Arial"/>
          <w:sz w:val="24"/>
          <w:szCs w:val="24"/>
        </w:rPr>
        <w:t>щаться по имени либо по должности.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37. Токио самый безопасный мегаполис в мире. В Токио настолько безопасно, что шестилетние дети самостоятельно пользуются общественным транспортом. Это фа</w:t>
      </w:r>
      <w:r w:rsidRPr="00A6144F">
        <w:rPr>
          <w:rFonts w:ascii="Arial" w:hAnsi="Arial" w:cs="Arial"/>
          <w:sz w:val="24"/>
          <w:szCs w:val="24"/>
        </w:rPr>
        <w:t>н</w:t>
      </w:r>
      <w:r w:rsidRPr="00A6144F">
        <w:rPr>
          <w:rFonts w:ascii="Arial" w:hAnsi="Arial" w:cs="Arial"/>
          <w:sz w:val="24"/>
          <w:szCs w:val="24"/>
        </w:rPr>
        <w:t>тастика на самом деле.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38. Внешний мир японцы считают очень опасным и боятся путешествовать. Так знакомая японка однажды спросила меня, не слишком ли опасно ей будет одной ост</w:t>
      </w:r>
      <w:r w:rsidRPr="00A6144F">
        <w:rPr>
          <w:rFonts w:ascii="Arial" w:hAnsi="Arial" w:cs="Arial"/>
          <w:sz w:val="24"/>
          <w:szCs w:val="24"/>
        </w:rPr>
        <w:t>а</w:t>
      </w:r>
      <w:r w:rsidRPr="00A6144F">
        <w:rPr>
          <w:rFonts w:ascii="Arial" w:hAnsi="Arial" w:cs="Arial"/>
          <w:sz w:val="24"/>
          <w:szCs w:val="24"/>
        </w:rPr>
        <w:t>новиться в районе Кенсингтонских Садов в Лондоне. Самой опасной страной они сч</w:t>
      </w:r>
      <w:r w:rsidRPr="00A6144F">
        <w:rPr>
          <w:rFonts w:ascii="Arial" w:hAnsi="Arial" w:cs="Arial"/>
          <w:sz w:val="24"/>
          <w:szCs w:val="24"/>
        </w:rPr>
        <w:t>и</w:t>
      </w:r>
      <w:r w:rsidRPr="00A6144F">
        <w:rPr>
          <w:rFonts w:ascii="Arial" w:hAnsi="Arial" w:cs="Arial"/>
          <w:sz w:val="24"/>
          <w:szCs w:val="24"/>
        </w:rPr>
        <w:t>тают США.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39. Девятая статья японской конституции запрещает стране иметь свою армию и участвовать в войнах.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40. В Японии учебный год начинается первого апреля и разделён на триместры. Школьники учатся с апреля по июль, затем сентября по декабрь и с января по март.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41. В Японии нет мусорных баков, так как весь мусор перерабатывается. Отходы делятся на четыре вида: стекло, сжигаемый, перерабатываемый и не сжигаемый м</w:t>
      </w:r>
      <w:r w:rsidRPr="00A6144F">
        <w:rPr>
          <w:rFonts w:ascii="Arial" w:hAnsi="Arial" w:cs="Arial"/>
          <w:sz w:val="24"/>
          <w:szCs w:val="24"/>
        </w:rPr>
        <w:t>у</w:t>
      </w:r>
      <w:r w:rsidRPr="00A6144F">
        <w:rPr>
          <w:rFonts w:ascii="Arial" w:hAnsi="Arial" w:cs="Arial"/>
          <w:sz w:val="24"/>
          <w:szCs w:val="24"/>
        </w:rPr>
        <w:t>сор. Каждый тип отходов вывозят в определённый день и выбрасывать его можно только по строго отведённым числам. За нарушение процедуры большой штраф, в м</w:t>
      </w:r>
      <w:r w:rsidRPr="00A6144F">
        <w:rPr>
          <w:rFonts w:ascii="Arial" w:hAnsi="Arial" w:cs="Arial"/>
          <w:sz w:val="24"/>
          <w:szCs w:val="24"/>
        </w:rPr>
        <w:t>о</w:t>
      </w:r>
      <w:r w:rsidRPr="00A6144F">
        <w:rPr>
          <w:rFonts w:ascii="Arial" w:hAnsi="Arial" w:cs="Arial"/>
          <w:sz w:val="24"/>
          <w:szCs w:val="24"/>
        </w:rPr>
        <w:t>ём доме это сто тысяч йен (где-то тысяча долларов).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42. На улицах урн так же совсем нет, только специальные баки для сбора бутылок. Показательный пример того, что чисто там, где не гадят.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43. В Японии очень низкие пенсии. Максимальная социальная выплата бедству</w:t>
      </w:r>
      <w:r w:rsidRPr="00A6144F">
        <w:rPr>
          <w:rFonts w:ascii="Arial" w:hAnsi="Arial" w:cs="Arial"/>
          <w:sz w:val="24"/>
          <w:szCs w:val="24"/>
        </w:rPr>
        <w:t>ю</w:t>
      </w:r>
      <w:r w:rsidRPr="00A6144F">
        <w:rPr>
          <w:rFonts w:ascii="Arial" w:hAnsi="Arial" w:cs="Arial"/>
          <w:sz w:val="24"/>
          <w:szCs w:val="24"/>
        </w:rPr>
        <w:t>щим старикам составляет 30 000 йен, это где-то триста долларов. Обязательного пе</w:t>
      </w:r>
      <w:r w:rsidRPr="00A6144F">
        <w:rPr>
          <w:rFonts w:ascii="Arial" w:hAnsi="Arial" w:cs="Arial"/>
          <w:sz w:val="24"/>
          <w:szCs w:val="24"/>
        </w:rPr>
        <w:t>н</w:t>
      </w:r>
      <w:r w:rsidRPr="00A6144F">
        <w:rPr>
          <w:rFonts w:ascii="Arial" w:hAnsi="Arial" w:cs="Arial"/>
          <w:sz w:val="24"/>
          <w:szCs w:val="24"/>
        </w:rPr>
        <w:t>сионного страхования так же нет, предполагается, что каждый японец сам должен п</w:t>
      </w:r>
      <w:r w:rsidRPr="00A6144F">
        <w:rPr>
          <w:rFonts w:ascii="Arial" w:hAnsi="Arial" w:cs="Arial"/>
          <w:sz w:val="24"/>
          <w:szCs w:val="24"/>
        </w:rPr>
        <w:t>о</w:t>
      </w:r>
      <w:r w:rsidRPr="00A6144F">
        <w:rPr>
          <w:rFonts w:ascii="Arial" w:hAnsi="Arial" w:cs="Arial"/>
          <w:sz w:val="24"/>
          <w:szCs w:val="24"/>
        </w:rPr>
        <w:t>заботиться о своей старости.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44. Годзила (по-японски Годзира) не случайное название. Это портмонто слов “Г</w:t>
      </w:r>
      <w:r w:rsidRPr="00A6144F">
        <w:rPr>
          <w:rFonts w:ascii="Arial" w:hAnsi="Arial" w:cs="Arial"/>
          <w:sz w:val="24"/>
          <w:szCs w:val="24"/>
        </w:rPr>
        <w:t>о</w:t>
      </w:r>
      <w:r w:rsidRPr="00A6144F">
        <w:rPr>
          <w:rFonts w:ascii="Arial" w:hAnsi="Arial" w:cs="Arial"/>
          <w:sz w:val="24"/>
          <w:szCs w:val="24"/>
        </w:rPr>
        <w:t>рилла” и “Кудзира” (кит). Можно только догадываться, как они так скрещивались, что получилась рептилия.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45. В Японии очень дорогой транспорт, самый дешёвый билет на метро обойдётся в 140 йен (50 рублей).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46. В Японии всегда первыми обслуживают мужчин. В ресторане мужчина первый оставляет заказ, и ему первому приносят напиток. В магазинах всегда сначала здор</w:t>
      </w:r>
      <w:r w:rsidRPr="00A6144F">
        <w:rPr>
          <w:rFonts w:ascii="Arial" w:hAnsi="Arial" w:cs="Arial"/>
          <w:sz w:val="24"/>
          <w:szCs w:val="24"/>
        </w:rPr>
        <w:t>о</w:t>
      </w:r>
      <w:r w:rsidRPr="00A6144F">
        <w:rPr>
          <w:rFonts w:ascii="Arial" w:hAnsi="Arial" w:cs="Arial"/>
          <w:sz w:val="24"/>
          <w:szCs w:val="24"/>
        </w:rPr>
        <w:t>ваются с мужчиной.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47. Японцы водят большие машины. Сити кары невозможно встретить даже в те</w:t>
      </w:r>
      <w:r w:rsidRPr="00A6144F">
        <w:rPr>
          <w:rFonts w:ascii="Arial" w:hAnsi="Arial" w:cs="Arial"/>
          <w:sz w:val="24"/>
          <w:szCs w:val="24"/>
        </w:rPr>
        <w:t>с</w:t>
      </w:r>
      <w:r w:rsidRPr="00A6144F">
        <w:rPr>
          <w:rFonts w:ascii="Arial" w:hAnsi="Arial" w:cs="Arial"/>
          <w:sz w:val="24"/>
          <w:szCs w:val="24"/>
        </w:rPr>
        <w:t>ном Токио, зато джипов очень много.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48. За всё время в Японии я не видел ни одного туалета без подогрева стулчака и с меньшим чем 10 количеством кнопок. А недавно обнаружил, что у меня дома туалет умеет издавать звук текущей воды, чтобы скрыть, мм, собственные звуки.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49. В Японии все знают, что Hello Kitty родом из Англии.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50. В Японии категорически не приняты чаевые. Считается, что пока клиент платит за услугу назначенную цену, он остаётся с продавцом на равных. Если же покупатель пытается оставить лишние деньги, он тем самым обесценивает предоставляемую ему услугу/товар, снизводя равный обмен до подачки.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51. За год жизни в Японии я ни разу не столкнулся с проявлениями расизма против себя. По-моему, это очень круто.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52. Япония —</w:t>
      </w:r>
      <w:r>
        <w:rPr>
          <w:rFonts w:ascii="Arial" w:hAnsi="Arial" w:cs="Arial"/>
          <w:sz w:val="24"/>
          <w:szCs w:val="24"/>
        </w:rPr>
        <w:t xml:space="preserve"> </w:t>
      </w:r>
      <w:r w:rsidRPr="00A6144F">
        <w:rPr>
          <w:rFonts w:ascii="Arial" w:hAnsi="Arial" w:cs="Arial"/>
          <w:sz w:val="24"/>
          <w:szCs w:val="24"/>
        </w:rPr>
        <w:t>лучшая страна на свете.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53. На японском MTV идёт популярный сериал Usavich, мультфильм про двух за</w:t>
      </w:r>
      <w:r w:rsidRPr="00A6144F">
        <w:rPr>
          <w:rFonts w:ascii="Arial" w:hAnsi="Arial" w:cs="Arial"/>
          <w:sz w:val="24"/>
          <w:szCs w:val="24"/>
        </w:rPr>
        <w:t>й</w:t>
      </w:r>
      <w:r w:rsidRPr="00A6144F">
        <w:rPr>
          <w:rFonts w:ascii="Arial" w:hAnsi="Arial" w:cs="Arial"/>
          <w:sz w:val="24"/>
          <w:szCs w:val="24"/>
        </w:rPr>
        <w:t>цев, Путина и Кириенко, пытающихся выжить в полицейском государстве.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54. Возраст согласия в Японии — 13 лет.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55. Япония в три раза больше Англии. Площадь Японии 374 744 км², Англии 130 410 км км².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56. Японию часто приводят в пример в качестве перенаселённой страны. На самом деле плотность населения Японии всего 360 человек на квадратный километр. Это меньше чем в Англии, где на квадратный километр приходится 383 человека.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57. В японском языке слова “неправильный” и “отличающийся” обозначаются о</w:t>
      </w:r>
      <w:r w:rsidRPr="00A6144F">
        <w:rPr>
          <w:rFonts w:ascii="Arial" w:hAnsi="Arial" w:cs="Arial"/>
          <w:sz w:val="24"/>
          <w:szCs w:val="24"/>
        </w:rPr>
        <w:t>д</w:t>
      </w:r>
      <w:r w:rsidRPr="00A6144F">
        <w:rPr>
          <w:rFonts w:ascii="Arial" w:hAnsi="Arial" w:cs="Arial"/>
          <w:sz w:val="24"/>
          <w:szCs w:val="24"/>
        </w:rPr>
        <w:t xml:space="preserve">ним и тем же словом </w:t>
      </w:r>
      <w:r w:rsidRPr="00A6144F">
        <w:rPr>
          <w:rFonts w:ascii="Arial Unicode MS" w:eastAsia="Arial Unicode MS" w:hAnsi="Arial Unicode MS" w:cs="Arial Unicode MS" w:hint="eastAsia"/>
          <w:sz w:val="24"/>
          <w:szCs w:val="24"/>
        </w:rPr>
        <w:t>違う</w:t>
      </w:r>
      <w:r w:rsidRPr="00A6144F">
        <w:rPr>
          <w:rFonts w:ascii="Arial" w:hAnsi="Arial" w:cs="Arial"/>
          <w:sz w:val="24"/>
          <w:szCs w:val="24"/>
        </w:rPr>
        <w:t xml:space="preserve"> (чигау).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58. В Японии прижились вещи, которые двадцать лет назад казались будущим, а сегодня оставляют странное ретрофутуристичное впечатление. Автоматические двери в такси, автоматы, в которых продаётся всё, от фруктов, до супов, до ношеных трусов. Поезда фантастической формы и смешная мода. Всё это очень круто.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 xml:space="preserve">59. Японское слово </w:t>
      </w:r>
      <w:r w:rsidRPr="00A6144F">
        <w:rPr>
          <w:rFonts w:ascii="Arial Unicode MS" w:eastAsia="Arial Unicode MS" w:hAnsi="Arial Unicode MS" w:cs="Arial Unicode MS" w:hint="eastAsia"/>
          <w:sz w:val="24"/>
          <w:szCs w:val="24"/>
        </w:rPr>
        <w:t>御来光</w:t>
      </w:r>
      <w:r w:rsidRPr="00A6144F">
        <w:rPr>
          <w:rFonts w:ascii="Arial" w:hAnsi="Arial" w:cs="Arial"/>
          <w:sz w:val="24"/>
          <w:szCs w:val="24"/>
        </w:rPr>
        <w:t xml:space="preserve"> (горайко), описывает восход, наблюдаемый с горы Фу</w:t>
      </w:r>
      <w:r w:rsidRPr="00A6144F">
        <w:rPr>
          <w:rFonts w:ascii="Arial" w:hAnsi="Arial" w:cs="Arial"/>
          <w:sz w:val="24"/>
          <w:szCs w:val="24"/>
        </w:rPr>
        <w:t>д</w:t>
      </w:r>
      <w:r w:rsidRPr="00A6144F">
        <w:rPr>
          <w:rFonts w:ascii="Arial" w:hAnsi="Arial" w:cs="Arial"/>
          <w:sz w:val="24"/>
          <w:szCs w:val="24"/>
        </w:rPr>
        <w:t>жи. В Японском много ёмких слов.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60. Гитлер восхищался целостностью японской нации и называл их “почётными арийцами”. В Южной Африке времён апартеида японцы единственные не были пор</w:t>
      </w:r>
      <w:r w:rsidRPr="00A6144F">
        <w:rPr>
          <w:rFonts w:ascii="Arial" w:hAnsi="Arial" w:cs="Arial"/>
          <w:sz w:val="24"/>
          <w:szCs w:val="24"/>
        </w:rPr>
        <w:t>а</w:t>
      </w:r>
      <w:r w:rsidRPr="00A6144F">
        <w:rPr>
          <w:rFonts w:ascii="Arial" w:hAnsi="Arial" w:cs="Arial"/>
          <w:sz w:val="24"/>
          <w:szCs w:val="24"/>
        </w:rPr>
        <w:t>жены в правах, так как их считали “почётными белыми”.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61. В Японские телефоны встроена система экстренного оповещения нации. Когда происходит какой-то катаклизм, во всех телефонах срабатывает громкий звуковой си</w:t>
      </w:r>
      <w:r w:rsidRPr="00A6144F">
        <w:rPr>
          <w:rFonts w:ascii="Arial" w:hAnsi="Arial" w:cs="Arial"/>
          <w:sz w:val="24"/>
          <w:szCs w:val="24"/>
        </w:rPr>
        <w:t>г</w:t>
      </w:r>
      <w:r w:rsidRPr="00A6144F">
        <w:rPr>
          <w:rFonts w:ascii="Arial" w:hAnsi="Arial" w:cs="Arial"/>
          <w:sz w:val="24"/>
          <w:szCs w:val="24"/>
        </w:rPr>
        <w:t>нал (даже если звук был отключён) и появляется сообщение, поясняющее что пр</w:t>
      </w:r>
      <w:r w:rsidRPr="00A6144F">
        <w:rPr>
          <w:rFonts w:ascii="Arial" w:hAnsi="Arial" w:cs="Arial"/>
          <w:sz w:val="24"/>
          <w:szCs w:val="24"/>
        </w:rPr>
        <w:t>о</w:t>
      </w:r>
      <w:r w:rsidRPr="00A6144F">
        <w:rPr>
          <w:rFonts w:ascii="Arial" w:hAnsi="Arial" w:cs="Arial"/>
          <w:sz w:val="24"/>
          <w:szCs w:val="24"/>
        </w:rPr>
        <w:t>изошло и как себя вести.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62. В Японии не бывает мародёрства. Если ввести в гугл “looting in japan”, то можно найти только десятки тысяч удивлённых иностранцев, которые не могут понять, почему в Японии не грабят пустые дома.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63. Японцы почти не говорят на английском, но используют фантастическое кол</w:t>
      </w:r>
      <w:r w:rsidRPr="00A6144F">
        <w:rPr>
          <w:rFonts w:ascii="Arial" w:hAnsi="Arial" w:cs="Arial"/>
          <w:sz w:val="24"/>
          <w:szCs w:val="24"/>
        </w:rPr>
        <w:t>и</w:t>
      </w:r>
      <w:r w:rsidRPr="00A6144F">
        <w:rPr>
          <w:rFonts w:ascii="Arial" w:hAnsi="Arial" w:cs="Arial"/>
          <w:sz w:val="24"/>
          <w:szCs w:val="24"/>
        </w:rPr>
        <w:t>чество англицизмов. Алекс Кейс попытался составить список, насчитал более 5000 слов и ему надоело продолжать (Части 1, 2, 3, 4, 5, 6) При этом японское произнош</w:t>
      </w:r>
      <w:r w:rsidRPr="00A6144F">
        <w:rPr>
          <w:rFonts w:ascii="Arial" w:hAnsi="Arial" w:cs="Arial"/>
          <w:sz w:val="24"/>
          <w:szCs w:val="24"/>
        </w:rPr>
        <w:t>е</w:t>
      </w:r>
      <w:r w:rsidRPr="00A6144F">
        <w:rPr>
          <w:rFonts w:ascii="Arial" w:hAnsi="Arial" w:cs="Arial"/>
          <w:sz w:val="24"/>
          <w:szCs w:val="24"/>
        </w:rPr>
        <w:t>ние их настолько искажает, что можно не надеяться их понять, или что поймут вас, е</w:t>
      </w:r>
      <w:r w:rsidRPr="00A6144F">
        <w:rPr>
          <w:rFonts w:ascii="Arial" w:hAnsi="Arial" w:cs="Arial"/>
          <w:sz w:val="24"/>
          <w:szCs w:val="24"/>
        </w:rPr>
        <w:t>с</w:t>
      </w:r>
      <w:r w:rsidRPr="00A6144F">
        <w:rPr>
          <w:rFonts w:ascii="Arial" w:hAnsi="Arial" w:cs="Arial"/>
          <w:sz w:val="24"/>
          <w:szCs w:val="24"/>
        </w:rPr>
        <w:t>ли вы произнесёте слово с оригинальным акцентом. 64. Мало кто знает, что слова “в</w:t>
      </w:r>
      <w:r w:rsidRPr="00A6144F">
        <w:rPr>
          <w:rFonts w:ascii="Arial" w:hAnsi="Arial" w:cs="Arial"/>
          <w:sz w:val="24"/>
          <w:szCs w:val="24"/>
        </w:rPr>
        <w:t>а</w:t>
      </w:r>
      <w:r w:rsidRPr="00A6144F">
        <w:rPr>
          <w:rFonts w:ascii="Arial" w:hAnsi="Arial" w:cs="Arial"/>
          <w:sz w:val="24"/>
          <w:szCs w:val="24"/>
        </w:rPr>
        <w:t>та”, “минтай” и “иваси” заимствованы из японского. Про “цунами” и “тайфун”, думаю, знают все.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 xml:space="preserve">65. В японском тоже есть заимствования из русского. Слова </w:t>
      </w:r>
      <w:r w:rsidRPr="00A6144F">
        <w:rPr>
          <w:rFonts w:ascii="Arial Unicode MS" w:eastAsia="Arial Unicode MS" w:hAnsi="Arial Unicode MS" w:cs="Arial Unicode MS" w:hint="eastAsia"/>
          <w:sz w:val="24"/>
          <w:szCs w:val="24"/>
        </w:rPr>
        <w:t>イクラ</w:t>
      </w:r>
      <w:r w:rsidRPr="00A6144F">
        <w:rPr>
          <w:rFonts w:ascii="Arial" w:hAnsi="Arial" w:cs="Arial"/>
          <w:sz w:val="24"/>
          <w:szCs w:val="24"/>
        </w:rPr>
        <w:t xml:space="preserve"> “икура; икра” и </w:t>
      </w:r>
      <w:r w:rsidRPr="00A6144F">
        <w:rPr>
          <w:rFonts w:ascii="Arial Unicode MS" w:eastAsia="Arial Unicode MS" w:hAnsi="Arial Unicode MS" w:cs="Arial Unicode MS" w:hint="eastAsia"/>
          <w:sz w:val="24"/>
          <w:szCs w:val="24"/>
        </w:rPr>
        <w:t>ノルマ</w:t>
      </w:r>
      <w:r w:rsidRPr="00A6144F">
        <w:rPr>
          <w:rFonts w:ascii="Arial" w:hAnsi="Arial" w:cs="Arial"/>
          <w:sz w:val="24"/>
          <w:szCs w:val="24"/>
        </w:rPr>
        <w:t xml:space="preserve"> “норума; норма”. Ещё есть смешное выражение “</w:t>
      </w:r>
      <w:r w:rsidRPr="00A6144F">
        <w:rPr>
          <w:rFonts w:ascii="Arial Unicode MS" w:eastAsia="Arial Unicode MS" w:hAnsi="Arial Unicode MS" w:cs="Arial Unicode MS" w:hint="eastAsia"/>
          <w:sz w:val="24"/>
          <w:szCs w:val="24"/>
        </w:rPr>
        <w:t>ヴ・ナロード</w:t>
      </w:r>
      <w:r w:rsidRPr="00A6144F">
        <w:rPr>
          <w:rFonts w:ascii="Arial" w:hAnsi="Arial" w:cs="Arial"/>
          <w:sz w:val="24"/>
          <w:szCs w:val="24"/>
        </w:rPr>
        <w:t>” “ву народо; в н</w:t>
      </w:r>
      <w:r w:rsidRPr="00A6144F">
        <w:rPr>
          <w:rFonts w:ascii="Arial" w:hAnsi="Arial" w:cs="Arial"/>
          <w:sz w:val="24"/>
          <w:szCs w:val="24"/>
        </w:rPr>
        <w:t>а</w:t>
      </w:r>
      <w:r w:rsidRPr="00A6144F">
        <w:rPr>
          <w:rFonts w:ascii="Arial" w:hAnsi="Arial" w:cs="Arial"/>
          <w:sz w:val="24"/>
          <w:szCs w:val="24"/>
        </w:rPr>
        <w:t>род”, оно досталось от Александра II.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66. В Японии существует смертная казнь. В прошлом году в Японии было казнено восемь преступников. На последних двух присутствовал министр юстиции Яп</w:t>
      </w:r>
      <w:r w:rsidRPr="00A6144F">
        <w:rPr>
          <w:rFonts w:ascii="Arial" w:hAnsi="Arial" w:cs="Arial"/>
          <w:sz w:val="24"/>
          <w:szCs w:val="24"/>
        </w:rPr>
        <w:t>о</w:t>
      </w:r>
      <w:r w:rsidRPr="00A6144F">
        <w:rPr>
          <w:rFonts w:ascii="Arial" w:hAnsi="Arial" w:cs="Arial"/>
          <w:sz w:val="24"/>
          <w:szCs w:val="24"/>
        </w:rPr>
        <w:t>нии.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67. В Японии самый низкий уровень убийств и самый низкий уровень насильстве</w:t>
      </w:r>
      <w:r w:rsidRPr="00A6144F">
        <w:rPr>
          <w:rFonts w:ascii="Arial" w:hAnsi="Arial" w:cs="Arial"/>
          <w:sz w:val="24"/>
          <w:szCs w:val="24"/>
        </w:rPr>
        <w:t>н</w:t>
      </w:r>
      <w:r w:rsidRPr="00A6144F">
        <w:rPr>
          <w:rFonts w:ascii="Arial" w:hAnsi="Arial" w:cs="Arial"/>
          <w:sz w:val="24"/>
          <w:szCs w:val="24"/>
        </w:rPr>
        <w:t>ных преступлений на 100 тыс. населения среди всех анализируемых стран. Здесь с</w:t>
      </w:r>
      <w:r w:rsidRPr="00A6144F">
        <w:rPr>
          <w:rFonts w:ascii="Arial" w:hAnsi="Arial" w:cs="Arial"/>
          <w:sz w:val="24"/>
          <w:szCs w:val="24"/>
        </w:rPr>
        <w:t>а</w:t>
      </w:r>
      <w:r w:rsidRPr="00A6144F">
        <w:rPr>
          <w:rFonts w:ascii="Arial" w:hAnsi="Arial" w:cs="Arial"/>
          <w:sz w:val="24"/>
          <w:szCs w:val="24"/>
        </w:rPr>
        <w:t>мая высокая средняя продолжительность жизни в мире.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68. В Токио находится один из крупнейших гей-районов в мире Шинджуку-Ни-Чёме. Там самая большая концентрация гей-баров в мире.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69. Японские и китайские иероглифы это одно и то же. Есть региональные разл</w:t>
      </w:r>
      <w:r w:rsidRPr="00A6144F">
        <w:rPr>
          <w:rFonts w:ascii="Arial" w:hAnsi="Arial" w:cs="Arial"/>
          <w:sz w:val="24"/>
          <w:szCs w:val="24"/>
        </w:rPr>
        <w:t>и</w:t>
      </w:r>
      <w:r w:rsidRPr="00A6144F">
        <w:rPr>
          <w:rFonts w:ascii="Arial" w:hAnsi="Arial" w:cs="Arial"/>
          <w:sz w:val="24"/>
          <w:szCs w:val="24"/>
        </w:rPr>
        <w:t>чия: в китайском иероглифов больше и в упрощённом виде они пишутся иначе. Но зная японский, можно понимать общий смысл китайских вывесок.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70. Вместо подписи в Японии ставят специальную именную печать ханко. Такая печать есть у каждого японца и ей пользуются много-много раз в день. Ещё её можно купить в любом магазине.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71. Япония единственная в мире страна, где критерием опоздания поезда считае</w:t>
      </w:r>
      <w:r w:rsidRPr="00A6144F">
        <w:rPr>
          <w:rFonts w:ascii="Arial" w:hAnsi="Arial" w:cs="Arial"/>
          <w:sz w:val="24"/>
          <w:szCs w:val="24"/>
        </w:rPr>
        <w:t>т</w:t>
      </w:r>
      <w:r w:rsidRPr="00A6144F">
        <w:rPr>
          <w:rFonts w:ascii="Arial" w:hAnsi="Arial" w:cs="Arial"/>
          <w:sz w:val="24"/>
          <w:szCs w:val="24"/>
        </w:rPr>
        <w:t>ся минутный рубеж.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72. В Японии считается невежливым открывать подарок в присутствии дарителя. За него благодарят, после чего откладывают, чтобы открыть наедине.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 xml:space="preserve">73. Японцы считают, что человек должен уметь прятать страдание за улыбкой. Есть даже поговорка </w:t>
      </w:r>
      <w:r w:rsidRPr="00A6144F">
        <w:rPr>
          <w:rFonts w:ascii="Arial Unicode MS" w:eastAsia="Arial Unicode MS" w:hAnsi="Arial Unicode MS" w:cs="Arial Unicode MS" w:hint="eastAsia"/>
          <w:sz w:val="24"/>
          <w:szCs w:val="24"/>
        </w:rPr>
        <w:t>顔で笑って心で泣く</w:t>
      </w:r>
      <w:r w:rsidRPr="00A6144F">
        <w:rPr>
          <w:rFonts w:ascii="Arial" w:hAnsi="Arial" w:cs="Arial"/>
          <w:sz w:val="24"/>
          <w:szCs w:val="24"/>
        </w:rPr>
        <w:t xml:space="preserve"> (Као де варатте кокоро де наку; улыбайся, п</w:t>
      </w:r>
      <w:r w:rsidRPr="00A6144F">
        <w:rPr>
          <w:rFonts w:ascii="Arial" w:hAnsi="Arial" w:cs="Arial"/>
          <w:sz w:val="24"/>
          <w:szCs w:val="24"/>
        </w:rPr>
        <w:t>о</w:t>
      </w:r>
      <w:r w:rsidRPr="00A6144F">
        <w:rPr>
          <w:rFonts w:ascii="Arial" w:hAnsi="Arial" w:cs="Arial"/>
          <w:sz w:val="24"/>
          <w:szCs w:val="24"/>
        </w:rPr>
        <w:t>ка страдаешь внутри).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74. Японцы нация очень увлекающихся людей. Если они что-то делают, то стр</w:t>
      </w:r>
      <w:r w:rsidRPr="00A6144F">
        <w:rPr>
          <w:rFonts w:ascii="Arial" w:hAnsi="Arial" w:cs="Arial"/>
          <w:sz w:val="24"/>
          <w:szCs w:val="24"/>
        </w:rPr>
        <w:t>е</w:t>
      </w:r>
      <w:r w:rsidRPr="00A6144F">
        <w:rPr>
          <w:rFonts w:ascii="Arial" w:hAnsi="Arial" w:cs="Arial"/>
          <w:sz w:val="24"/>
          <w:szCs w:val="24"/>
        </w:rPr>
        <w:t>мятся к полной аутентичности. Так, во всех французских булочных японские надписи дублируется на французском. В итальянской желатерии мороженое будет подписано на итальянском, а в испанском ресторане будет меню на испанском. На английском, при этом, не будет ничего. Иногда кажется, что для них это просто “ещё один европе</w:t>
      </w:r>
      <w:r w:rsidRPr="00A6144F">
        <w:rPr>
          <w:rFonts w:ascii="Arial" w:hAnsi="Arial" w:cs="Arial"/>
          <w:sz w:val="24"/>
          <w:szCs w:val="24"/>
        </w:rPr>
        <w:t>й</w:t>
      </w:r>
      <w:r w:rsidRPr="00A6144F">
        <w:rPr>
          <w:rFonts w:ascii="Arial" w:hAnsi="Arial" w:cs="Arial"/>
          <w:sz w:val="24"/>
          <w:szCs w:val="24"/>
        </w:rPr>
        <w:t>ский язык”. Интересные посты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75. В Японии строго блюдётся право собственности, поэтому здесь существуют д</w:t>
      </w:r>
      <w:r w:rsidRPr="00A6144F">
        <w:rPr>
          <w:rFonts w:ascii="Arial" w:hAnsi="Arial" w:cs="Arial"/>
          <w:sz w:val="24"/>
          <w:szCs w:val="24"/>
        </w:rPr>
        <w:t>е</w:t>
      </w:r>
      <w:r w:rsidRPr="00A6144F">
        <w:rPr>
          <w:rFonts w:ascii="Arial" w:hAnsi="Arial" w:cs="Arial"/>
          <w:sz w:val="24"/>
          <w:szCs w:val="24"/>
        </w:rPr>
        <w:t>сятки компаний с более чем тысячелетней историей. Например гостиница Хоши Рьёкан непрерывно функционирует с 718 года. Ей управляет одна и та же семья уже на прот</w:t>
      </w:r>
      <w:r w:rsidRPr="00A6144F">
        <w:rPr>
          <w:rFonts w:ascii="Arial" w:hAnsi="Arial" w:cs="Arial"/>
          <w:sz w:val="24"/>
          <w:szCs w:val="24"/>
        </w:rPr>
        <w:t>я</w:t>
      </w:r>
      <w:r w:rsidRPr="00A6144F">
        <w:rPr>
          <w:rFonts w:ascii="Arial" w:hAnsi="Arial" w:cs="Arial"/>
          <w:sz w:val="24"/>
          <w:szCs w:val="24"/>
        </w:rPr>
        <w:t>жении 46 поколений (sic!).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76. Тануки — своенравные японские звери-оборотни, приносящие счастье и благ</w:t>
      </w:r>
      <w:r w:rsidRPr="00A6144F">
        <w:rPr>
          <w:rFonts w:ascii="Arial" w:hAnsi="Arial" w:cs="Arial"/>
          <w:sz w:val="24"/>
          <w:szCs w:val="24"/>
        </w:rPr>
        <w:t>о</w:t>
      </w:r>
      <w:r w:rsidRPr="00A6144F">
        <w:rPr>
          <w:rFonts w:ascii="Arial" w:hAnsi="Arial" w:cs="Arial"/>
          <w:sz w:val="24"/>
          <w:szCs w:val="24"/>
        </w:rPr>
        <w:t>получие. Их яйца — традиционный символ удачи. У канонического самого счастливого тануки площадь яиц должна равнятся 8 татами, это 12 метров. В случае беды, они ими несут возмездие. У студии Гибли есть про них замечательный мультик Пом Поко, п</w:t>
      </w:r>
      <w:r w:rsidRPr="00A6144F">
        <w:rPr>
          <w:rFonts w:ascii="Arial" w:hAnsi="Arial" w:cs="Arial"/>
          <w:sz w:val="24"/>
          <w:szCs w:val="24"/>
        </w:rPr>
        <w:t>о</w:t>
      </w:r>
      <w:r w:rsidRPr="00A6144F">
        <w:rPr>
          <w:rFonts w:ascii="Arial" w:hAnsi="Arial" w:cs="Arial"/>
          <w:sz w:val="24"/>
          <w:szCs w:val="24"/>
        </w:rPr>
        <w:t>смотрите.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77. Две трети Японии покрыто лесами. В Японии запрещена коммерческая вырубка собственного леса, зато она потребляет 40% всей древесины, которую добывают в тропических лесах.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78. На протяжение 10 лет, с 1992 по 2002 года, Япония была крупнейшим донором международной помощи в мире. Это к слову всем, кто сейчас злорадствует над япо</w:t>
      </w:r>
      <w:r w:rsidRPr="00A6144F">
        <w:rPr>
          <w:rFonts w:ascii="Arial" w:hAnsi="Arial" w:cs="Arial"/>
          <w:sz w:val="24"/>
          <w:szCs w:val="24"/>
        </w:rPr>
        <w:t>н</w:t>
      </w:r>
      <w:r w:rsidRPr="00A6144F">
        <w:rPr>
          <w:rFonts w:ascii="Arial" w:hAnsi="Arial" w:cs="Arial"/>
          <w:sz w:val="24"/>
          <w:szCs w:val="24"/>
        </w:rPr>
        <w:t>ской бедой.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79. Когда кондуктор входит в очередной вагон скоростного поезда, он обязательно снимает головной убор и кланяется, и только затем начинает проверять билеты.</w:t>
      </w: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A6144F" w:rsidRDefault="007973CD" w:rsidP="00A6144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t>80. В Японии удался третий путь, который мы давно ищем и никак не найдём. Здесь уникальная организация общества: с одной стороны совершенно западное пр</w:t>
      </w:r>
      <w:r w:rsidRPr="00A6144F">
        <w:rPr>
          <w:rFonts w:ascii="Arial" w:hAnsi="Arial" w:cs="Arial"/>
          <w:sz w:val="24"/>
          <w:szCs w:val="24"/>
        </w:rPr>
        <w:t>а</w:t>
      </w:r>
      <w:r w:rsidRPr="00A6144F">
        <w:rPr>
          <w:rFonts w:ascii="Arial" w:hAnsi="Arial" w:cs="Arial"/>
          <w:sz w:val="24"/>
          <w:szCs w:val="24"/>
        </w:rPr>
        <w:t>вовое государство, с другой самобытная культура, которая живёт не только традици</w:t>
      </w:r>
      <w:r w:rsidRPr="00A6144F">
        <w:rPr>
          <w:rFonts w:ascii="Arial" w:hAnsi="Arial" w:cs="Arial"/>
          <w:sz w:val="24"/>
          <w:szCs w:val="24"/>
        </w:rPr>
        <w:t>я</w:t>
      </w:r>
      <w:r w:rsidRPr="00A6144F">
        <w:rPr>
          <w:rFonts w:ascii="Arial" w:hAnsi="Arial" w:cs="Arial"/>
          <w:sz w:val="24"/>
          <w:szCs w:val="24"/>
        </w:rPr>
        <w:t>ми, но постоянно эволюционирует.</w:t>
      </w:r>
    </w:p>
    <w:p w:rsidR="007973CD" w:rsidRPr="00C623FD" w:rsidRDefault="007973CD" w:rsidP="00D80131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A6144F">
        <w:rPr>
          <w:rFonts w:ascii="Arial" w:hAnsi="Arial" w:cs="Arial"/>
          <w:sz w:val="24"/>
          <w:szCs w:val="24"/>
        </w:rPr>
        <w:pict>
          <v:rect id="_x0000_i1025" style="width:0;height:1.5pt" o:hralign="center" o:hrstd="t" o:hr="t" fillcolor="gray" stroked="f"/>
        </w:pict>
      </w:r>
    </w:p>
    <w:p w:rsidR="007973CD" w:rsidRDefault="007973CD" w:rsidP="00D80131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Default="007973CD" w:rsidP="00D80131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Default="007973CD" w:rsidP="00D80131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Pr="00C623FD" w:rsidRDefault="007973CD" w:rsidP="00D80131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7973CD" w:rsidRDefault="007973CD" w:rsidP="00A6144F">
      <w:pPr>
        <w:spacing w:after="0"/>
        <w:jc w:val="both"/>
        <w:rPr>
          <w:rFonts w:ascii="Arial" w:hAnsi="Arial" w:cs="Arial"/>
          <w:sz w:val="24"/>
          <w:szCs w:val="24"/>
        </w:rPr>
      </w:pPr>
      <w:r w:rsidRPr="00A23FB2">
        <w:rPr>
          <w:rFonts w:ascii="Arial" w:hAnsi="Arial" w:cs="Arial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92.6pt;height:386.4pt">
            <v:imagedata r:id="rId4" o:title=""/>
          </v:shape>
        </w:pict>
      </w:r>
    </w:p>
    <w:sectPr w:rsidR="007973CD" w:rsidSect="004E7757">
      <w:pgSz w:w="11906" w:h="16838"/>
      <w:pgMar w:top="567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6"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7757"/>
    <w:rsid w:val="003A321C"/>
    <w:rsid w:val="00474A8E"/>
    <w:rsid w:val="004C3A93"/>
    <w:rsid w:val="004E7757"/>
    <w:rsid w:val="005067A0"/>
    <w:rsid w:val="00774503"/>
    <w:rsid w:val="007973CD"/>
    <w:rsid w:val="009A04C6"/>
    <w:rsid w:val="00A0239E"/>
    <w:rsid w:val="00A23FB2"/>
    <w:rsid w:val="00A6144F"/>
    <w:rsid w:val="00A86F82"/>
    <w:rsid w:val="00B33E9C"/>
    <w:rsid w:val="00BA098D"/>
    <w:rsid w:val="00C623FD"/>
    <w:rsid w:val="00D80131"/>
    <w:rsid w:val="00E749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7A0"/>
    <w:pPr>
      <w:spacing w:after="200" w:line="276" w:lineRule="auto"/>
    </w:pPr>
    <w:rPr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7</Pages>
  <Words>2192</Words>
  <Characters>12496</Characters>
  <Application>Microsoft Office Outlook</Application>
  <DocSecurity>0</DocSecurity>
  <Lines>0</Lines>
  <Paragraphs>0</Paragraphs>
  <ScaleCrop>false</ScaleCrop>
  <Company>64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Необычная Япония</dc:title>
  <dc:subject/>
  <dc:creator>stas</dc:creator>
  <cp:keywords/>
  <dc:description/>
  <cp:lastModifiedBy>user</cp:lastModifiedBy>
  <cp:revision>2</cp:revision>
  <dcterms:created xsi:type="dcterms:W3CDTF">2016-09-02T19:13:00Z</dcterms:created>
  <dcterms:modified xsi:type="dcterms:W3CDTF">2016-09-02T19:13:00Z</dcterms:modified>
</cp:coreProperties>
</file>